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287EA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287EA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29.10.2015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287EA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124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87EA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287EA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287EA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29.10.2015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287EA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30.10.2015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287EA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87EA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287EA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287EA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287EAE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287EA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287EA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287EA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287EA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287EA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287EA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287EA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287EA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287EA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287EA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287EA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287EA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287EA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287EA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87EA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255 360 000 000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87EA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87EA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287EA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10,5264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87EA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87EA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10,8250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287EA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287EA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287EAE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EAE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87EAE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</TotalTime>
  <Pages>3</Pages>
  <Words>555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2015-10-30T06:16:00Z</dcterms:created>
  <dcterms:modified xsi:type="dcterms:W3CDTF">2015-10-30T06:20:00Z</dcterms:modified>
</cp:coreProperties>
</file>