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F480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F480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17.08.2017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F480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2017214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F480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F480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F480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18.08.2017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F480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25.08.2017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F480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F480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F480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F480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F480B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F480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F480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F480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F480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F480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F480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F480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F480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F480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F480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F480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F480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F480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F480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F480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106 000 000 000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F480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106 000 000 000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F480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106 000 000 000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F480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F480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F480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F480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F480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CF480B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80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480B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2017-08-18T11:10:00Z</dcterms:created>
  <dcterms:modified xsi:type="dcterms:W3CDTF">2017-08-18T11:10:00Z</dcterms:modified>
</cp:coreProperties>
</file>