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1647FC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C549B" w:rsidRPr="00435E96" w:rsidRDefault="001647F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1647FC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804" w:type="dxa"/>
            <w:vAlign w:val="center"/>
          </w:tcPr>
          <w:p w:rsidR="003C549B" w:rsidRPr="002113E5" w:rsidRDefault="001647F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03.08.2017</w:t>
            </w:r>
          </w:p>
        </w:tc>
      </w:tr>
      <w:tr w:rsidR="003C549B" w:rsidRPr="00B237E3" w:rsidTr="001647FC">
        <w:trPr>
          <w:trHeight w:val="1036"/>
        </w:trPr>
        <w:tc>
          <w:tcPr>
            <w:tcW w:w="6096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C549B" w:rsidRPr="000B3557" w:rsidRDefault="001647F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2017199</w:t>
            </w:r>
          </w:p>
        </w:tc>
      </w:tr>
      <w:tr w:rsidR="003C549B" w:rsidRPr="00B237E3" w:rsidTr="001647FC">
        <w:trPr>
          <w:trHeight w:val="1036"/>
        </w:trPr>
        <w:tc>
          <w:tcPr>
            <w:tcW w:w="6096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1647FC">
        <w:trPr>
          <w:trHeight w:val="1036"/>
        </w:trPr>
        <w:tc>
          <w:tcPr>
            <w:tcW w:w="6096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1647FC">
        <w:trPr>
          <w:trHeight w:val="1036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1647F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1647FC">
        <w:trPr>
          <w:trHeight w:val="413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C549B" w:rsidRPr="002113E5" w:rsidRDefault="001647F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1647FC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171884" w:rsidRDefault="001647F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04.08.2017</w:t>
            </w:r>
          </w:p>
        </w:tc>
      </w:tr>
      <w:tr w:rsidR="003C549B" w:rsidRPr="002113E5" w:rsidTr="001647FC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2113E5" w:rsidRDefault="001647F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11.08.2017</w:t>
            </w:r>
          </w:p>
        </w:tc>
      </w:tr>
      <w:tr w:rsidR="003C549B" w:rsidRPr="002113E5" w:rsidTr="001647FC">
        <w:trPr>
          <w:trHeight w:val="397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804" w:type="dxa"/>
            <w:vAlign w:val="center"/>
          </w:tcPr>
          <w:p w:rsidR="003C549B" w:rsidRPr="002113E5" w:rsidRDefault="001647F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1647FC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1647F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1647FC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C549B" w:rsidRPr="002113E5" w:rsidRDefault="001647F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1647FC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804" w:type="dxa"/>
            <w:vAlign w:val="center"/>
          </w:tcPr>
          <w:p w:rsidR="003C549B" w:rsidRPr="002113E5" w:rsidRDefault="001647F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1647FC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804" w:type="dxa"/>
            <w:vAlign w:val="center"/>
          </w:tcPr>
          <w:p w:rsidR="003C549B" w:rsidRPr="002113E5" w:rsidRDefault="001647FC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1647FC">
        <w:trPr>
          <w:trHeight w:val="55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F24CA9" w:rsidRDefault="001647F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1647FC">
        <w:trPr>
          <w:trHeight w:val="85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1647FC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1647FC">
        <w:trPr>
          <w:trHeight w:val="397"/>
        </w:trPr>
        <w:tc>
          <w:tcPr>
            <w:tcW w:w="6096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311ADA" w:rsidRDefault="001647F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1647FC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C549B" w:rsidRPr="005D63E4" w:rsidRDefault="001647F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1647FC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C549B" w:rsidRPr="00AD1542" w:rsidRDefault="001647F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1647FC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C549B" w:rsidRPr="002113E5" w:rsidRDefault="001647F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1647FC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C549B" w:rsidRPr="001526FF" w:rsidRDefault="001647F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1647FC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C549B" w:rsidRPr="001526FF" w:rsidRDefault="001647F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1647FC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C549B" w:rsidRPr="005E2657" w:rsidRDefault="001647F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1647FC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C549B" w:rsidRPr="00834AE5" w:rsidRDefault="001647F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1647FC">
        <w:trPr>
          <w:trHeight w:val="794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C549B" w:rsidRPr="00572C7E" w:rsidRDefault="001647F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1647FC">
        <w:trPr>
          <w:trHeight w:val="794"/>
        </w:trPr>
        <w:tc>
          <w:tcPr>
            <w:tcW w:w="6096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C549B" w:rsidRPr="00DC24B9" w:rsidRDefault="001647F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1647FC">
        <w:trPr>
          <w:trHeight w:val="794"/>
        </w:trPr>
        <w:tc>
          <w:tcPr>
            <w:tcW w:w="6096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804" w:type="dxa"/>
            <w:vAlign w:val="center"/>
          </w:tcPr>
          <w:p w:rsidR="003C549B" w:rsidRPr="005F1F0D" w:rsidRDefault="001647F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1647FC">
        <w:trPr>
          <w:trHeight w:val="794"/>
        </w:trPr>
        <w:tc>
          <w:tcPr>
            <w:tcW w:w="6096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C549B" w:rsidRPr="003A713F" w:rsidRDefault="001647F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1647FC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CC25D2" w:rsidRDefault="001647F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8,5100</w:t>
            </w:r>
          </w:p>
        </w:tc>
      </w:tr>
      <w:tr w:rsidR="003C549B" w:rsidRPr="0065185C" w:rsidTr="001647FC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1647F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16 100 000 000</w:t>
            </w:r>
          </w:p>
        </w:tc>
      </w:tr>
      <w:tr w:rsidR="003C549B" w:rsidRPr="0065185C" w:rsidTr="001647FC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1647F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16 100 000 000</w:t>
            </w:r>
          </w:p>
        </w:tc>
      </w:tr>
      <w:tr w:rsidR="003C549B" w:rsidRPr="0065185C" w:rsidTr="001647FC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1647F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16 100 000 000</w:t>
            </w:r>
          </w:p>
        </w:tc>
      </w:tr>
      <w:tr w:rsidR="003C549B" w:rsidRPr="0065185C" w:rsidTr="001647FC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65185C" w:rsidRDefault="001647F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8,5185</w:t>
            </w:r>
          </w:p>
        </w:tc>
      </w:tr>
      <w:tr w:rsidR="003C549B" w:rsidRPr="0065185C" w:rsidTr="001647FC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1647F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8,5100</w:t>
            </w:r>
          </w:p>
        </w:tc>
      </w:tr>
      <w:tr w:rsidR="003C549B" w:rsidRPr="0065185C" w:rsidTr="001647FC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1647F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8,5500</w:t>
            </w:r>
          </w:p>
        </w:tc>
      </w:tr>
      <w:tr w:rsidR="003C549B" w:rsidRPr="0065185C" w:rsidTr="001647FC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C549B" w:rsidRPr="0065185C" w:rsidRDefault="001647F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1647FC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C549B" w:rsidRPr="0065185C" w:rsidRDefault="001647F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7FC"/>
    <w:rsid w:val="0006322A"/>
    <w:rsid w:val="00096875"/>
    <w:rsid w:val="000B3557"/>
    <w:rsid w:val="000B56EB"/>
    <w:rsid w:val="000E5903"/>
    <w:rsid w:val="001526FF"/>
    <w:rsid w:val="001647FC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2017-08-04T10:59:00Z</dcterms:created>
  <dcterms:modified xsi:type="dcterms:W3CDTF">2017-08-04T11:00:00Z</dcterms:modified>
</cp:coreProperties>
</file>