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26.09.2018</w:t>
            </w:r>
          </w:p>
        </w:tc>
      </w:tr>
      <w:tr w:rsidR="00323E66" w:rsidRPr="00CC5818" w:rsidTr="00325CB3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2018275</w:t>
            </w:r>
          </w:p>
        </w:tc>
      </w:tr>
      <w:tr w:rsidR="00323E66" w:rsidRPr="00CC5818" w:rsidTr="00325CB3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5CB3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5CB3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5CB3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5CB3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26.09.2018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27.09.2018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5CB3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5CB3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5CB3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5CB3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5CB3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325CB3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325CB3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5CB3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5CB3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325CB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25CB3" w:rsidP="0011411A">
      <w:r>
        <w:rPr>
          <w:lang w:val="en-US"/>
        </w:rPr>
        <w:t xml:space="preserve">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CB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25CB3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2018-09-27T10:58:00Z</dcterms:created>
  <dcterms:modified xsi:type="dcterms:W3CDTF">2018-09-27T10:59:00Z</dcterms:modified>
</cp:coreProperties>
</file>