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02C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02C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02C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02C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02C7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02C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02C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02C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02C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02C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02C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02C7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02C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02C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02C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02C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02C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02C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02C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02C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02C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02C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02C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02C7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02C7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02C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2C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2C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2C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02C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02C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02C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02C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02C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02C71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71"/>
    <w:rsid w:val="0006322A"/>
    <w:rsid w:val="00096875"/>
    <w:rsid w:val="000B3557"/>
    <w:rsid w:val="000B56EB"/>
    <w:rsid w:val="000E5903"/>
    <w:rsid w:val="00102C71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02C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2C7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02C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2C7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2017-04-13T12:42:00Z</cp:lastPrinted>
  <dcterms:created xsi:type="dcterms:W3CDTF">2017-04-13T12:42:00Z</dcterms:created>
  <dcterms:modified xsi:type="dcterms:W3CDTF">2017-04-13T12:43:00Z</dcterms:modified>
</cp:coreProperties>
</file>