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6164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9616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6164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9616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05.02.2018</w:t>
            </w:r>
          </w:p>
        </w:tc>
      </w:tr>
      <w:tr w:rsidR="003C549B" w:rsidRPr="00B237E3" w:rsidTr="00961647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9616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2018026</w:t>
            </w:r>
          </w:p>
        </w:tc>
      </w:tr>
      <w:tr w:rsidR="003C549B" w:rsidRPr="00B237E3" w:rsidTr="00961647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61647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61647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9616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961647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96164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96164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9616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05.02.2018</w:t>
            </w:r>
          </w:p>
        </w:tc>
      </w:tr>
      <w:tr w:rsidR="003C549B" w:rsidRPr="002113E5" w:rsidTr="0096164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9616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06.02.2018</w:t>
            </w:r>
          </w:p>
        </w:tc>
      </w:tr>
      <w:tr w:rsidR="003C549B" w:rsidRPr="002113E5" w:rsidTr="00961647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9616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96164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9616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6164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9616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61647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9616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6164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96164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61647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9616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61647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6164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61647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9616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6164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9616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61647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9616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61647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9616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61647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9616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961647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9616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961647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9616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961647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9616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961647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9616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961647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9616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961647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96164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61647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96164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6164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9616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6164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9616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6164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9616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6164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9616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6164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9616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6164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96164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6164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96164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6164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9616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61647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9616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64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61647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2018-02-06T11:00:00Z</dcterms:created>
  <dcterms:modified xsi:type="dcterms:W3CDTF">2018-02-06T11:01:00Z</dcterms:modified>
</cp:coreProperties>
</file>