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82F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82F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82F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2016030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82F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82F8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82F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82F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82F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82F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82F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82F8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82F8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82F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82F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82F8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82F8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82F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82F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82F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82F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82F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82F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82F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82F8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82F8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82F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82F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177 637 000 000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82F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82F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82F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10,5106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82F8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82F8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82F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82F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F8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2F8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2016-02-18T09:04:00Z</dcterms:created>
  <dcterms:modified xsi:type="dcterms:W3CDTF">2016-02-18T09:08:00Z</dcterms:modified>
</cp:coreProperties>
</file>