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09.10.2018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</w:rPr>
            </w:pPr>
            <w:r>
              <w:t>7,1204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54DA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554DAC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554DAC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A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54DAC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2018-10-08T13:04:00Z</cp:lastPrinted>
  <dcterms:created xsi:type="dcterms:W3CDTF">2018-10-08T13:01:00Z</dcterms:created>
  <dcterms:modified xsi:type="dcterms:W3CDTF">2018-10-08T13:04:00Z</dcterms:modified>
</cp:coreProperties>
</file>