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C63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C63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C63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C63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C63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C63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C63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C63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C63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8C63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8C63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C63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C63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C63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C63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C638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C638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C63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8C638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8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C6383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2016-11-02T14:20:00Z</dcterms:created>
  <dcterms:modified xsi:type="dcterms:W3CDTF">2016-11-02T14:21:00Z</dcterms:modified>
</cp:coreProperties>
</file>