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C8" w:rsidRDefault="000B2CC8" w:rsidP="0030331F">
      <w:pPr>
        <w:ind w:right="-142" w:firstLine="0"/>
        <w:jc w:val="center"/>
        <w:rPr>
          <w:szCs w:val="28"/>
        </w:rPr>
      </w:pP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</w:rPr>
            </w:pPr>
            <w:r>
              <w:t>6 950 000 000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</w:rPr>
            </w:pPr>
            <w:r>
              <w:t>6 950 000 000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</w:rPr>
            </w:pPr>
            <w:r>
              <w:t>6 950 000 000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0B2CC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11411A" w:rsidRDefault="000B2CC8" w:rsidP="000B2CC8">
      <w:pPr>
        <w:rPr>
          <w:szCs w:val="28"/>
        </w:rPr>
      </w:pPr>
      <w:r>
        <w:t xml:space="preserve">     </w:t>
      </w:r>
      <w:bookmarkStart w:id="0" w:name="_GoBack"/>
      <w:bookmarkEnd w:id="0"/>
      <w:r>
        <w:t xml:space="preserve">  </w:t>
      </w: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0B2CC8">
      <w:pgSz w:w="11906" w:h="16838"/>
      <w:pgMar w:top="142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C8"/>
    <w:rsid w:val="0006322A"/>
    <w:rsid w:val="00096875"/>
    <w:rsid w:val="000B2CC8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2018-08-16T11:04:00Z</dcterms:created>
  <dcterms:modified xsi:type="dcterms:W3CDTF">2018-08-16T11:05:00Z</dcterms:modified>
</cp:coreProperties>
</file>