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E71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E71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27.05.2016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E710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2016110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E710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E7105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E710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E71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30.05.2016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E71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E7105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E71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E71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E7105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E71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E71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E71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E71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E7105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E710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E710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E710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E7105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E710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E7105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E7105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E7105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E71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10,5155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1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317 480 000 000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1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E71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E71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10,5268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E710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10,5111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E7105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10,6156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E71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E7105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Sect="003E7105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105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3E7105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7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Самолевская Инна Сергеевна</dc:creator>
  <cp:lastModifiedBy>Самолевская Инна Сергеевна</cp:lastModifiedBy>
  <cp:revision>1</cp:revision>
  <dcterms:created xsi:type="dcterms:W3CDTF">2016-05-30T11:05:00Z</dcterms:created>
  <dcterms:modified xsi:type="dcterms:W3CDTF">2016-05-30T11:12:00Z</dcterms:modified>
</cp:coreProperties>
</file>