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83795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83795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04.12.2015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83795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83795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83795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83795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04.12.2015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83795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07.12.2015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83795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83795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83795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83795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83795E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83795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83795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83795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83795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83795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83795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83795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83795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83795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83795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83795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83795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83795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83795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3795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214 474 000 000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3795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3795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83795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10,5850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83795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83795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10,7610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83795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83795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83795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95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3795E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83795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3795E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83795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3795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2015-12-07T06:15:00Z</cp:lastPrinted>
  <dcterms:created xsi:type="dcterms:W3CDTF">2015-12-07T06:14:00Z</dcterms:created>
  <dcterms:modified xsi:type="dcterms:W3CDTF">2015-12-07T06:16:00Z</dcterms:modified>
</cp:coreProperties>
</file>