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3166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3166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3166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3166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3166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3166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3166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3166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3166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3166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3166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3166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3166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3166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3166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58 403 000 000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58 403 000 000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58 403 000 000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10,8927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3166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D3166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6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166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316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3166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316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316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2015-12-25T06:22:00Z</cp:lastPrinted>
  <dcterms:created xsi:type="dcterms:W3CDTF">2015-12-25T06:21:00Z</dcterms:created>
  <dcterms:modified xsi:type="dcterms:W3CDTF">2015-12-25T06:24:00Z</dcterms:modified>
</cp:coreProperties>
</file>