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07.06.2018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2018146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08.06.2018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13.07.2018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0,0001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 w:val="24"/>
              </w:rPr>
            </w:pPr>
            <w:r>
              <w:t>1 000 000 000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 w:val="24"/>
              </w:rPr>
            </w:pPr>
            <w:r>
              <w:t>1 000 000 000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 w:val="24"/>
              </w:rPr>
            </w:pPr>
            <w:r>
              <w:t>1 000 000 000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582F9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582F92" w:rsidP="0011411A">
      <w:proofErr w:type="spellStart"/>
      <w:r>
        <w:rPr>
          <w:lang w:val="en-US"/>
        </w:rPr>
        <w:lastRenderedPageBreak/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582F92" w:rsidP="00933604">
      <w:r>
        <w:t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582F92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582F92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F9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82F92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2018-06-08T11:01:00Z</dcterms:created>
  <dcterms:modified xsi:type="dcterms:W3CDTF">2018-06-08T11:02:00Z</dcterms:modified>
</cp:coreProperties>
</file>