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257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257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257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2017120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257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2578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257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257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257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257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257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2578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2578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257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257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2578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2578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257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257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257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257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257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257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257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2578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2578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257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257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2 780 000 000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257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2 780 000 000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257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2 780 000 000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257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2578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2578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257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257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025781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81"/>
    <w:rsid w:val="0002578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17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2017-05-16T08:22:00Z</cp:lastPrinted>
  <dcterms:created xsi:type="dcterms:W3CDTF">2017-05-16T08:21:00Z</dcterms:created>
  <dcterms:modified xsi:type="dcterms:W3CDTF">2017-05-16T08:38:00Z</dcterms:modified>
</cp:coreProperties>
</file>