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874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874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874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874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8740C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8740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8740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874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874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874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874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874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874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874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8740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8740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874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56 450 000 000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56 450 000 000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56 450 000 000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10,0025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874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08740C">
      <w:pPr>
        <w:ind w:firstLine="0"/>
        <w:rPr>
          <w:szCs w:val="28"/>
        </w:rPr>
      </w:pPr>
    </w:p>
    <w:sectPr w:rsidR="00232B0E" w:rsidSect="0008740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40C"/>
    <w:rsid w:val="0006322A"/>
    <w:rsid w:val="0008740C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2016-09-02T08:40:00Z</dcterms:created>
  <dcterms:modified xsi:type="dcterms:W3CDTF">2016-09-02T08:42:00Z</dcterms:modified>
</cp:coreProperties>
</file>