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026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026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026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2016232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026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026A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026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026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026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026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026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026A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026A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026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026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026A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026A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026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026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026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A026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A026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026A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026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026A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026A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026A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026A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026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9,6740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026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254 060 000 000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026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026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026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9,6766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026A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026A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026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026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A026A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6A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026A1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026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026A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026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026A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2016-10-19T08:19:00Z</cp:lastPrinted>
  <dcterms:created xsi:type="dcterms:W3CDTF">2016-10-19T08:19:00Z</dcterms:created>
  <dcterms:modified xsi:type="dcterms:W3CDTF">2016-10-19T08:19:00Z</dcterms:modified>
</cp:coreProperties>
</file>