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444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444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444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444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4441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444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444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444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4441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444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4441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4441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444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444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4441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4441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4441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444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444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D444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D444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4441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4441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4441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4441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4441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4441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444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444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444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444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444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9,6239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4441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4441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444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4441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D4441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41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4413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444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4441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444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4441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2016-09-29T08:24:00Z</cp:lastPrinted>
  <dcterms:created xsi:type="dcterms:W3CDTF">2016-09-29T08:24:00Z</dcterms:created>
  <dcterms:modified xsi:type="dcterms:W3CDTF">2016-09-29T08:25:00Z</dcterms:modified>
</cp:coreProperties>
</file>