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6178D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6178D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09.08.2018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6178D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2018220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</w:t>
            </w:r>
            <w:r w:rsidRPr="00CC5818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6178DF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6178D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6178DF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6178D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09.08.2018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6178D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10.08.2018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6178D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6178D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6178D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6178D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6178D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6178D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6178D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6178D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6178D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6178D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6178D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6178D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6178D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6178D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6178D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6178D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6178D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6178D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6178D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6178D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6178D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6178D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6178DF" w:rsidP="00323E66">
            <w:pPr>
              <w:ind w:firstLine="0"/>
              <w:jc w:val="center"/>
              <w:rPr>
                <w:sz w:val="24"/>
              </w:rPr>
            </w:pPr>
            <w: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6178DF" w:rsidP="00323E66">
            <w:pPr>
              <w:ind w:firstLine="0"/>
              <w:jc w:val="center"/>
              <w:rPr>
                <w:sz w:val="24"/>
              </w:rPr>
            </w:pPr>
            <w: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6178DF" w:rsidP="00323E66">
            <w:pPr>
              <w:ind w:firstLine="0"/>
              <w:jc w:val="center"/>
              <w:rPr>
                <w:sz w:val="24"/>
              </w:rPr>
            </w:pPr>
            <w: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6178DF" w:rsidP="00323E66">
            <w:pPr>
              <w:ind w:firstLine="0"/>
              <w:jc w:val="center"/>
              <w:rPr>
                <w:sz w:val="24"/>
              </w:rPr>
            </w:pPr>
            <w:r>
              <w:t>6,8900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6178D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6178D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23E66" w:rsidRPr="00CC5818" w:rsidRDefault="006178D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6178D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11411A" w:rsidRDefault="00232B0E" w:rsidP="006178DF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6178DF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8DF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178DF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2018-08-10T11:04:00Z</dcterms:created>
  <dcterms:modified xsi:type="dcterms:W3CDTF">2018-08-10T11:04:00Z</dcterms:modified>
</cp:coreProperties>
</file>