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31.08.2018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2018245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31.08.2018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03.09.2018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C406C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C406CD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C406C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6C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406CD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2018-08-31T12:58:00Z</dcterms:created>
  <dcterms:modified xsi:type="dcterms:W3CDTF">2018-08-31T12:58:00Z</dcterms:modified>
</cp:coreProperties>
</file>