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52B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52B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14.09.2015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52B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52B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52B7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52B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52B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52B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52B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52B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52B7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52B7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52B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52B7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52B7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52B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52B7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52B7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52B7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52B7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52B7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52B7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52B7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52B7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52B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52B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191 410 000 000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52B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52B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52B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10,5361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52B7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52B7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52B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52B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C52B7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B7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52B76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52B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52B7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52B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52B7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2015-09-15T06:12:00Z</cp:lastPrinted>
  <dcterms:created xsi:type="dcterms:W3CDTF">2015-09-15T06:11:00Z</dcterms:created>
  <dcterms:modified xsi:type="dcterms:W3CDTF">2015-09-15T06:14:00Z</dcterms:modified>
</cp:coreProperties>
</file>