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05.12.2018</w:t>
            </w:r>
          </w:p>
        </w:tc>
      </w:tr>
      <w:tr w:rsidR="00323E66" w:rsidRPr="00CC5818" w:rsidTr="00A02919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2018343</w:t>
            </w:r>
          </w:p>
        </w:tc>
      </w:tr>
      <w:tr w:rsidR="00323E66" w:rsidRPr="00CC5818" w:rsidTr="00A02919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02919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02919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A02919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02919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05.12.2018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06.12.2018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02919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A02919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02919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02919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02919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02919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02919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A02919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 w:val="24"/>
              </w:rPr>
            </w:pPr>
            <w:r>
              <w:t>395 000 000 000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 w:val="24"/>
              </w:rPr>
            </w:pPr>
            <w:r>
              <w:t>395 000 000 000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 w:val="24"/>
              </w:rPr>
            </w:pPr>
            <w:r>
              <w:t>395 000 000 000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A02919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0291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02919" w:rsidP="0011411A">
      <w:r>
        <w:rPr>
          <w:lang w:val="en-US"/>
        </w:rPr>
        <w:t xml:space="preserve"> </w:t>
      </w:r>
    </w:p>
    <w:p w:rsidR="00D92F8E" w:rsidRPr="00A52B20" w:rsidRDefault="00A02919" w:rsidP="00933604">
      <w:r>
        <w:t xml:space="preserve">     </w:t>
      </w:r>
    </w:p>
    <w:p w:rsidR="00A52B20" w:rsidRPr="00401125" w:rsidRDefault="00A02919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1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02919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2018-12-06T10:59:00Z</dcterms:created>
  <dcterms:modified xsi:type="dcterms:W3CDTF">2018-12-06T11:00:00Z</dcterms:modified>
</cp:coreProperties>
</file>