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62E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62E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62E9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2017081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62E9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62E9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62E9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62E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62E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62E9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62E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62E9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62E9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62E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62E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62E9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62E9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62E9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62E9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62E9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62E9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62E9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62E9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62E9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62E9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62E9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62E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62E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340 210 000 000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62E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62E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62E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9,2521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62E9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62E9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9,3700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62E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62E9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162E90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E90"/>
    <w:rsid w:val="0006322A"/>
    <w:rsid w:val="00096875"/>
    <w:rsid w:val="000B3557"/>
    <w:rsid w:val="000B56EB"/>
    <w:rsid w:val="000E5903"/>
    <w:rsid w:val="001526FF"/>
    <w:rsid w:val="00162E90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62E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62E9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62E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62E9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2017-04-03T08:30:00Z</cp:lastPrinted>
  <dcterms:created xsi:type="dcterms:W3CDTF">2017-04-03T08:29:00Z</dcterms:created>
  <dcterms:modified xsi:type="dcterms:W3CDTF">2017-04-03T08:30:00Z</dcterms:modified>
</cp:coreProperties>
</file>