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751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751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751D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2016282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751D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751D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751D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751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751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751D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751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751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751D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751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751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751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751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751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751D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751D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751D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751D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751D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751D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751D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751D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751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9,5015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751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751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751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751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9,5531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751D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9,5015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751D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751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751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E751D3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1D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751D3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2016-12-12T11:23:00Z</dcterms:created>
  <dcterms:modified xsi:type="dcterms:W3CDTF">2016-12-12T11:24:00Z</dcterms:modified>
</cp:coreProperties>
</file>