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02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2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02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221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0221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0221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0221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022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022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022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0221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022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0221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0221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0221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304 864 000 000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10,5247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0221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0221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21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2214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2015-10-29T06:12:00Z</dcterms:created>
  <dcterms:modified xsi:type="dcterms:W3CDTF">2015-10-29T06:14:00Z</dcterms:modified>
</cp:coreProperties>
</file>