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16.08.2018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2018228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16.08.2018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17.08.2018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 w:val="24"/>
              </w:rPr>
            </w:pPr>
            <w:r>
              <w:t>7 000 000 000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 w:val="24"/>
              </w:rPr>
            </w:pPr>
            <w:r>
              <w:t>7 000 000 000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 w:val="24"/>
              </w:rPr>
            </w:pPr>
            <w:r>
              <w:t>7 000 000 000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E5598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E55985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985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985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2018-08-17T10:58:00Z</dcterms:created>
  <dcterms:modified xsi:type="dcterms:W3CDTF">2018-08-17T10:59:00Z</dcterms:modified>
</cp:coreProperties>
</file>