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10FB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10FB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01.12.2016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10FB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2016272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10FB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10FB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10FB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01.12.2016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10FB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10FB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10FB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10FB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10FB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10FB4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10FB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710FB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10FB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10FB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10FB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10FB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10FB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710FB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710FB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10FB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10FB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10FB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10FB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10FB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10FB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10FB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10FB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318 900 000 000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10FB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10FB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10FB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9,5144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10FB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9,5111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10FB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10FB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10FB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sectPr w:rsidR="006A3E4D" w:rsidSect="00710FB4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FB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10FB4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10F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10FB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10F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10FB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4</TotalTime>
  <Pages>3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2016-12-01T08:31:00Z</cp:lastPrinted>
  <dcterms:created xsi:type="dcterms:W3CDTF">2016-12-01T08:30:00Z</dcterms:created>
  <dcterms:modified xsi:type="dcterms:W3CDTF">2016-12-01T08:34:00Z</dcterms:modified>
</cp:coreProperties>
</file>