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2160D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2160D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31.10.2016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2160D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2016243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160D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2160DD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2160D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01.11.2016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2160D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11.11.2016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2160D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160D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2160D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2160D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2160DD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2160D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2160D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2160D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2160D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2160D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2160D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2160D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2160D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2160D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2160D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2160D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2160D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2160D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2160DD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2160DD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2160D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9,7105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160D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310 200 000 000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160D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160D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2160D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9,7105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160D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160D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9,7105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2160D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2160D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Pr="00232B0E" w:rsidRDefault="00232B0E" w:rsidP="002160D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2160DD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0DD"/>
    <w:rsid w:val="0006322A"/>
    <w:rsid w:val="00096875"/>
    <w:rsid w:val="000B3557"/>
    <w:rsid w:val="000B56EB"/>
    <w:rsid w:val="000E5903"/>
    <w:rsid w:val="001526FF"/>
    <w:rsid w:val="00171884"/>
    <w:rsid w:val="002160DD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2160D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160DD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2160D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160D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2016-10-31T13:03:00Z</cp:lastPrinted>
  <dcterms:created xsi:type="dcterms:W3CDTF">2016-10-31T13:03:00Z</dcterms:created>
  <dcterms:modified xsi:type="dcterms:W3CDTF">2016-10-31T13:04:00Z</dcterms:modified>
</cp:coreProperties>
</file>