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D63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D63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07.06.2017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D634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2017142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D634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D634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D634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D63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D63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D634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D63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D634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D634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D63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D63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D634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D634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D63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D634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D634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D634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D634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D634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D634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D634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D634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D634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D634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69 950 000 000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D634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69 950 000 000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D634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69 950 000 000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D634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8,7757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D634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D634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D634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D634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D6348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34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D6348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2017-06-07T09:12:00Z</cp:lastPrinted>
  <dcterms:created xsi:type="dcterms:W3CDTF">2017-06-07T09:12:00Z</dcterms:created>
  <dcterms:modified xsi:type="dcterms:W3CDTF">2017-06-07T09:13:00Z</dcterms:modified>
</cp:coreProperties>
</file>