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18.09.2018</w:t>
            </w:r>
          </w:p>
        </w:tc>
      </w:tr>
      <w:tr w:rsidR="00323E66" w:rsidRPr="00CC5818" w:rsidTr="008668E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2018266</w:t>
            </w:r>
          </w:p>
        </w:tc>
      </w:tr>
      <w:tr w:rsidR="00323E66" w:rsidRPr="00CC5818" w:rsidTr="008668E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668E8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668E8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668E8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668E8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18.09.2018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19.09.2018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668E8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668E8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668E8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668E8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668E8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668E8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668E8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668E8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8668E8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8668E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8E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668E8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2018-09-19T11:00:00Z</dcterms:created>
  <dcterms:modified xsi:type="dcterms:W3CDTF">2018-09-19T11:00:00Z</dcterms:modified>
</cp:coreProperties>
</file>