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F4B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F4B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15.07.2015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F4BD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048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</w:t>
            </w:r>
            <w:r w:rsidRPr="00F75869">
              <w:lastRenderedPageBreak/>
              <w:t>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F4BD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F4BD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F4BD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15.07.2015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F4B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16.07.2015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F4B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F4BD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F4B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F4BD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F4BDF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F4B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F4BD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F4BD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F4B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F4BD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F4BD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F4BD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F4BD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F4BD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F4BD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F4BD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F4BD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F4BD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11,5011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F4BD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39 670 000 000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F4BD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39 670 000 000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F4BD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39 670 000 000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F4BD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11,5120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F4BD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11,5011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F4BD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11,5550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F4BD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F4BD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2F4BDF">
      <w:pgSz w:w="11906" w:h="16838"/>
      <w:pgMar w:top="28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BD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4BDF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F4BD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F4BD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F4BD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F4BD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2015-07-16T06:13:00Z</cp:lastPrinted>
  <dcterms:created xsi:type="dcterms:W3CDTF">2015-07-16T06:12:00Z</dcterms:created>
  <dcterms:modified xsi:type="dcterms:W3CDTF">2015-07-16T06:14:00Z</dcterms:modified>
</cp:coreProperties>
</file>