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A22F23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A22F2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A22F23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A22F2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25.07.2018</w:t>
            </w:r>
          </w:p>
        </w:tc>
      </w:tr>
      <w:tr w:rsidR="00323E66" w:rsidRPr="00CC5818" w:rsidTr="00A22F23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A22F2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2018203</w:t>
            </w:r>
          </w:p>
        </w:tc>
      </w:tr>
      <w:tr w:rsidR="00323E66" w:rsidRPr="00CC5818" w:rsidTr="00A22F23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A22F23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A22F23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A22F23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A22F23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A22F2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A22F23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A22F23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A22F23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A22F2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25.07.2018</w:t>
            </w:r>
          </w:p>
        </w:tc>
      </w:tr>
      <w:tr w:rsidR="00323E66" w:rsidRPr="00CC5818" w:rsidTr="00A22F23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A22F2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26.07.2018</w:t>
            </w:r>
          </w:p>
        </w:tc>
      </w:tr>
      <w:tr w:rsidR="00323E66" w:rsidRPr="00CC5818" w:rsidTr="00A22F23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A22F2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A22F23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A22F2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A22F23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A22F2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22F23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A22F2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22F23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A22F2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A22F23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A22F2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A22F23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A22F2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A22F23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A22F2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A22F23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A22F2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A22F23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22F23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22F23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A22F2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A22F23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A22F2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A22F23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A22F2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A22F23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A22F2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A22F23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A22F2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A22F23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A22F2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A22F23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A22F2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A22F23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A22F2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A22F23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A22F2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A22F23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A22F2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A22F23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A22F2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A22F23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A22F2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A22F23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A22F2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A22F23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A22F23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A22F23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A22F23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A22F23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A22F23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A22F23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A22F23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A22F23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A22F23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A22F23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A22F23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A22F23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23E66" w:rsidRPr="00CC5818" w:rsidRDefault="00A22F2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A22F23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A22F2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11411A" w:rsidRDefault="00232B0E" w:rsidP="0011411A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F23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22F23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2018-07-26T10:58:00Z</dcterms:created>
  <dcterms:modified xsi:type="dcterms:W3CDTF">2018-07-26T10:58:00Z</dcterms:modified>
</cp:coreProperties>
</file>