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33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3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33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33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33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33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33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33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33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33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33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33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33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33C5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33C5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10,0180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258 280 000 000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258 280 000 000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258 280 000 000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10,0187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10,0180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33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33C5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C5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33C5E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2016-06-28T08:20:00Z</dcterms:created>
  <dcterms:modified xsi:type="dcterms:W3CDTF">2016-06-28T08:21:00Z</dcterms:modified>
</cp:coreProperties>
</file>