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B48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B48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B483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B483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B483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B483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B48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B48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B483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B48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B483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B483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B48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B4835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B48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B483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B483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B483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B483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B483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B483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B483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B483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B483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B483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B483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B48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48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189 400 000 000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48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189 400 000 000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B48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189 400 000 000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B48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B483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B483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B48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B483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B4835">
      <w:pPr>
        <w:ind w:firstLine="0"/>
        <w:rPr>
          <w:szCs w:val="28"/>
        </w:rPr>
      </w:pPr>
      <w:bookmarkStart w:id="0" w:name="_GoBack"/>
      <w:bookmarkEnd w:id="0"/>
    </w:p>
    <w:sectPr w:rsidR="00232B0E" w:rsidSect="002B483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83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B4835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17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2017-07-20T08:33:00Z</cp:lastPrinted>
  <dcterms:created xsi:type="dcterms:W3CDTF">2017-07-20T08:32:00Z</dcterms:created>
  <dcterms:modified xsi:type="dcterms:W3CDTF">2017-07-20T08:50:00Z</dcterms:modified>
</cp:coreProperties>
</file>