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A07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A07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A078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A078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A078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A078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A07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A07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A078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A07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A078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A078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A07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A07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A078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A078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A078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A078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A078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A078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A078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A078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A078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A078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A078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A07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A07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7 675 000 000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A07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7 675 000 000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A07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7 675 000 000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A07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A078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A078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A07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A078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8A0782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78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A0782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A07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A078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A07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A078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2017-04-21T08:33:00Z</cp:lastPrinted>
  <dcterms:created xsi:type="dcterms:W3CDTF">2017-04-21T08:32:00Z</dcterms:created>
  <dcterms:modified xsi:type="dcterms:W3CDTF">2017-04-21T08:35:00Z</dcterms:modified>
</cp:coreProperties>
</file>