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14B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14B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27.07.2016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14B2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2016160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14B2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14B2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14B2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14B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14B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14B2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14B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14B2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14B2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14B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14B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14B2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14B2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14B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14B2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14B2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14B2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14B2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14B2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14B2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14B2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14B2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14B2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10,0340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14B2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143 390 000 000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14B2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143 390 000 000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14B2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143 390 000 000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14B2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10,0355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14B2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10,0340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14B2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14B2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14B2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214B2F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B2F"/>
    <w:rsid w:val="0006322A"/>
    <w:rsid w:val="00096875"/>
    <w:rsid w:val="000B3557"/>
    <w:rsid w:val="000B56EB"/>
    <w:rsid w:val="000E5903"/>
    <w:rsid w:val="001526FF"/>
    <w:rsid w:val="00171884"/>
    <w:rsid w:val="00214B2F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2016-07-27T08:32:00Z</cp:lastPrinted>
  <dcterms:created xsi:type="dcterms:W3CDTF">2016-07-27T08:31:00Z</dcterms:created>
  <dcterms:modified xsi:type="dcterms:W3CDTF">2016-07-27T08:32:00Z</dcterms:modified>
</cp:coreProperties>
</file>