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750C3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750C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750C3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750C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07.11.2017</w:t>
            </w:r>
          </w:p>
        </w:tc>
      </w:tr>
      <w:tr w:rsidR="003C549B" w:rsidRPr="00B237E3" w:rsidTr="00750C31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750C3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2017297</w:t>
            </w:r>
          </w:p>
        </w:tc>
      </w:tr>
      <w:tr w:rsidR="003C549B" w:rsidRPr="00B237E3" w:rsidTr="00750C31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750C31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750C31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750C3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750C31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750C3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750C3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750C3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07.11.2017</w:t>
            </w:r>
          </w:p>
        </w:tc>
      </w:tr>
      <w:tr w:rsidR="003C549B" w:rsidRPr="002113E5" w:rsidTr="00750C3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750C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08.11.2017</w:t>
            </w:r>
          </w:p>
        </w:tc>
      </w:tr>
      <w:tr w:rsidR="003C549B" w:rsidRPr="002113E5" w:rsidTr="00750C31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750C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750C3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750C3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750C3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750C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750C31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750C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750C3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750C3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750C31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750C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50C31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50C3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50C31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750C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750C3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750C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50C3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750C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50C31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750C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750C31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750C3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750C31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750C3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750C31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750C3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750C31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750C3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750C31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750C3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750C31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750C3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750C31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750C3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750C31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750C3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750C3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750C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750C3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750C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5 000 000 000</w:t>
            </w:r>
          </w:p>
        </w:tc>
      </w:tr>
      <w:tr w:rsidR="003C549B" w:rsidRPr="0065185C" w:rsidTr="00750C3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750C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5 000 000 000</w:t>
            </w:r>
          </w:p>
        </w:tc>
      </w:tr>
      <w:tr w:rsidR="003C549B" w:rsidRPr="0065185C" w:rsidTr="00750C3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750C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5 000 000 000</w:t>
            </w:r>
          </w:p>
        </w:tc>
      </w:tr>
      <w:tr w:rsidR="003C549B" w:rsidRPr="0065185C" w:rsidTr="00750C3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750C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750C3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750C3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750C3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750C3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750C3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750C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750C3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750C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C3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0C31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2017-11-08T11:17:00Z</dcterms:created>
  <dcterms:modified xsi:type="dcterms:W3CDTF">2017-11-08T11:19:00Z</dcterms:modified>
</cp:coreProperties>
</file>