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F26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F26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F26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F262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F26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F262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F262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F26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F26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F26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F262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F26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F262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F262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F262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F262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F262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62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F2624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2017-05-31T08:40:00Z</cp:lastPrinted>
  <dcterms:created xsi:type="dcterms:W3CDTF">2017-05-31T08:40:00Z</dcterms:created>
  <dcterms:modified xsi:type="dcterms:W3CDTF">2017-05-31T08:41:00Z</dcterms:modified>
</cp:coreProperties>
</file>