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033CA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033CA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24.08.2016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033CA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2016184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033CA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033CAF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033CA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24.08.2016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033CA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25.08.2016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033CA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033CA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033CA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033CAF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033CAF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033CA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033CAF">
        <w:trPr>
          <w:trHeight w:val="38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033CA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033CAF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Нет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033CAF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033CA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033CAF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033CAF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033CAF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033CAF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033CAF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033CAF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033CAF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033CAF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033CA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10,0000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033CA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159 000 000 000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033CA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033CA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033CA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10,0035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033CAF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10,0000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033CAF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10,1077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033CA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033CA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</w:tbl>
    <w:p w:rsidR="00232B0E" w:rsidRDefault="00232B0E" w:rsidP="00033CAF">
      <w:pPr>
        <w:ind w:firstLine="0"/>
        <w:rPr>
          <w:szCs w:val="28"/>
        </w:rPr>
      </w:pPr>
      <w:bookmarkStart w:id="0" w:name="_GoBack"/>
      <w:bookmarkEnd w:id="0"/>
    </w:p>
    <w:sectPr w:rsidR="00232B0E" w:rsidSect="00033CAF">
      <w:pgSz w:w="11906" w:h="16838"/>
      <w:pgMar w:top="709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3CAF"/>
    <w:rsid w:val="00033CAF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553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Васильев Артем Игоревич</dc:creator>
  <cp:lastModifiedBy>Васильев Артем Игоревич</cp:lastModifiedBy>
  <cp:revision>1</cp:revision>
  <cp:lastPrinted>2016-08-24T08:41:00Z</cp:lastPrinted>
  <dcterms:created xsi:type="dcterms:W3CDTF">2016-08-24T08:41:00Z</dcterms:created>
  <dcterms:modified xsi:type="dcterms:W3CDTF">2016-08-24T08:42:00Z</dcterms:modified>
</cp:coreProperties>
</file>