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C6D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C6D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C6D2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2016300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C6D2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C6D2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C6D2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C6D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C6D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C6D2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C6D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C6D2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C6D2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C6D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C6D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C6D2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C6D2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C6D2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C6D2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C6D2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1C6D2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1C6D2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C6D2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C6D2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C6D2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C6D2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C6D2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C6D2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C6D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6D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107 259 000 000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6D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107 259 000 000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6D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107 259 000 000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C6D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9,5335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C6D2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C6D2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9,7117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C6D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C6D2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1C6D27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D27"/>
    <w:rsid w:val="0006322A"/>
    <w:rsid w:val="00096875"/>
    <w:rsid w:val="000B3557"/>
    <w:rsid w:val="000B56EB"/>
    <w:rsid w:val="000E5903"/>
    <w:rsid w:val="001526FF"/>
    <w:rsid w:val="00171884"/>
    <w:rsid w:val="001C6D27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C6D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C6D2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C6D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C6D2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2016-12-27T08:31:00Z</cp:lastPrinted>
  <dcterms:created xsi:type="dcterms:W3CDTF">2016-12-27T08:30:00Z</dcterms:created>
  <dcterms:modified xsi:type="dcterms:W3CDTF">2016-12-27T08:31:00Z</dcterms:modified>
</cp:coreProperties>
</file>