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15.10.2018</w:t>
            </w:r>
          </w:p>
        </w:tc>
      </w:tr>
      <w:tr w:rsidR="00323E66" w:rsidRPr="00CC5818" w:rsidTr="00F229DD">
        <w:trPr>
          <w:trHeight w:val="755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2018294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</w:t>
            </w:r>
            <w:r w:rsidRPr="00CC5818">
              <w:lastRenderedPageBreak/>
              <w:t>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16.10.2018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F229DD">
        <w:trPr>
          <w:trHeight w:val="109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F229DD">
        <w:trPr>
          <w:trHeight w:val="109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 w:val="24"/>
              </w:rPr>
            </w:pPr>
            <w:r>
              <w:t>10 050 000 000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 w:val="24"/>
              </w:rPr>
            </w:pPr>
            <w:r>
              <w:t>10 050 000 000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 w:val="24"/>
              </w:rPr>
            </w:pPr>
            <w:r>
              <w:t>10 050 000 000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 w:val="24"/>
              </w:rPr>
            </w:pPr>
            <w:r>
              <w:t>7,1205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7,1400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F229D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F229DD" w:rsidRDefault="00232B0E" w:rsidP="00F229DD">
      <w:pPr>
        <w:ind w:firstLine="0"/>
      </w:pPr>
      <w:bookmarkStart w:id="0" w:name="_GoBack"/>
      <w:bookmarkEnd w:id="0"/>
    </w:p>
    <w:sectPr w:rsidR="00232B0E" w:rsidRPr="00F229DD" w:rsidSect="00F229DD"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9DD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29DD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2018-10-15T12:38:00Z</cp:lastPrinted>
  <dcterms:created xsi:type="dcterms:W3CDTF">2018-10-15T12:37:00Z</dcterms:created>
  <dcterms:modified xsi:type="dcterms:W3CDTF">2018-10-15T12:39:00Z</dcterms:modified>
</cp:coreProperties>
</file>