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114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114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1145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2017121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1145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1145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1145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114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114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1145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114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1145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1145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114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114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1145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1145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1145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1145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1145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1145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1145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1145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1145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1145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1145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1145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1145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2 680 000 000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1145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2 680 000 000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1145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2 680 000 000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1145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8,7970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1145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1145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8,8100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1145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1145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A11458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45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1145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2017-05-18T08:34:00Z</dcterms:created>
  <dcterms:modified xsi:type="dcterms:W3CDTF">2017-05-18T08:35:00Z</dcterms:modified>
</cp:coreProperties>
</file>