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4B3A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4B3A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04.06.2015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4B3AB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020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</w:t>
            </w:r>
            <w:r w:rsidRPr="00F75869">
              <w:lastRenderedPageBreak/>
              <w:t>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B3AB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4B3AB5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4B3AB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04.06.2015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4B3A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05.06.2015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4B3A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B3AB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4B3A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4B3A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4B3AB5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4B3A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4B3A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4B3A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Нет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4B3A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4B3AB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4B3AB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4B3AB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4B3AB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4B3AB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4B3AB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4B3AB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4B3AB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4B3AB5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4B3AB5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4B3AB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B3AB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101 450 000 000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B3AB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B3AB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4B3AB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12,5003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B3AB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12,5000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B3AB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12,5201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lastRenderedPageBreak/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4B3AB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4B3AB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AB5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4B3AB5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4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2015-06-05T08:41:00Z</dcterms:created>
  <dcterms:modified xsi:type="dcterms:W3CDTF">2015-06-05T08:41:00Z</dcterms:modified>
</cp:coreProperties>
</file>