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3237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27.12.2018</w:t>
            </w:r>
          </w:p>
        </w:tc>
      </w:tr>
      <w:tr w:rsidR="00323E66" w:rsidRPr="00CC5818" w:rsidTr="0086771E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2018366</w:t>
            </w:r>
          </w:p>
        </w:tc>
      </w:tr>
      <w:tr w:rsidR="00323E66" w:rsidRPr="00CC5818" w:rsidTr="0086771E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86771E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</w:t>
            </w:r>
            <w:r w:rsidRPr="00CC5818">
              <w:lastRenderedPageBreak/>
              <w:t>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86771E">
        <w:trPr>
          <w:trHeight w:val="46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86771E">
        <w:trPr>
          <w:trHeight w:val="1036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86771E">
        <w:trPr>
          <w:trHeight w:val="413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27.12.2018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28.12.2018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86771E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86771E">
        <w:trPr>
          <w:trHeight w:val="55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86771E">
        <w:trPr>
          <w:trHeight w:val="85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 xml:space="preserve">(да; </w:t>
            </w:r>
            <w:r w:rsidRPr="003A4633">
              <w:rPr>
                <w:i/>
                <w:szCs w:val="28"/>
              </w:rPr>
              <w:lastRenderedPageBreak/>
              <w:t>нет)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Да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86771E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237" w:type="dxa"/>
          </w:tcPr>
          <w:p w:rsidR="00323E66" w:rsidRPr="00CC5818" w:rsidRDefault="0086771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86771E">
        <w:trPr>
          <w:trHeight w:val="794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86771E">
        <w:trPr>
          <w:trHeight w:val="65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86771E">
        <w:trPr>
          <w:trHeight w:val="579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86771E">
        <w:trPr>
          <w:trHeight w:val="54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86771E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23E66" w:rsidRPr="00CC5818" w:rsidRDefault="0086771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RPr="00CC5818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71E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3F7230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6771E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51AE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2019-01-09T15:15:00Z</dcterms:created>
  <dcterms:modified xsi:type="dcterms:W3CDTF">2019-01-09T15:16:00Z</dcterms:modified>
</cp:coreProperties>
</file>