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81F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81F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81F9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2017107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81F9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81F9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81F9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81F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81F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81F9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81F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81F9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81F9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81F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81F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81F9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81F9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81F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81F9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81F9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81F9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81F9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81F9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81F9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81F9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81F9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81F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81F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81F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81F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81F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81F9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81F9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81F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81F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A81F92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F9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81F92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81F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81F9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81F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81F9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2017-04-27T12:14:00Z</cp:lastPrinted>
  <dcterms:created xsi:type="dcterms:W3CDTF">2017-04-27T12:13:00Z</dcterms:created>
  <dcterms:modified xsi:type="dcterms:W3CDTF">2017-04-27T12:14:00Z</dcterms:modified>
</cp:coreProperties>
</file>