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C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C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3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C3B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C3B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C3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C3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C3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C3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C3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C3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C3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C3B7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C3B7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C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10,6230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43 150 000 000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43 150 000 000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43 150 000 000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10,7863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C3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C3B7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B7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C3B7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005B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500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00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500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00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2016-02-25T12:49:00Z</cp:lastPrinted>
  <dcterms:created xsi:type="dcterms:W3CDTF">2016-02-25T12:31:00Z</dcterms:created>
  <dcterms:modified xsi:type="dcterms:W3CDTF">2016-02-25T12:52:00Z</dcterms:modified>
</cp:coreProperties>
</file>