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800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800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8003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2016092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8003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8003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8003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800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800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8003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800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8003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8003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800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800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8003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8003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800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8003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8003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8003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8003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8003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8003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8003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8003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8003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8003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414 600 000 000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8003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8003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8003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10,5452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8003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8003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10,6875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8003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8003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48003C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03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8003C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8003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8003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8003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8003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2016-05-05T12:30:00Z</cp:lastPrinted>
  <dcterms:created xsi:type="dcterms:W3CDTF">2016-05-05T12:30:00Z</dcterms:created>
  <dcterms:modified xsi:type="dcterms:W3CDTF">2016-05-05T12:31:00Z</dcterms:modified>
</cp:coreProperties>
</file>