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00F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00F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00F3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2016105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00F3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00F3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00F3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00F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00F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00F3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00F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00F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00F3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00F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00F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00F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00F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00F3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00F3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00F3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00F3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00F3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00F3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00F3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00F3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00F3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00F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00F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00F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00F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00F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300F30" w:rsidRDefault="00300F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300F30" w:rsidRDefault="00300F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00F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bookmarkStart w:id="0" w:name="_GoBack"/>
            <w:bookmarkEnd w:id="0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00F3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00F30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F3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0F30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2016-05-24T10:54:00Z</dcterms:created>
  <dcterms:modified xsi:type="dcterms:W3CDTF">2016-05-24T10:55:00Z</dcterms:modified>
</cp:coreProperties>
</file>