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94E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94E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11.01.2017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94E4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2017002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94E4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94E4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94E4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94E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94E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94E4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94E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94E4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94E47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94E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94E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94E4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94E4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94E4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94E4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94E4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194E4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194E4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94E4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94E4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94E4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94E4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94E4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94E4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94E4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94E4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322 250 000 000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94E4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94E4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94E4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9,5055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94E4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94E4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94E4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94E4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sectPr w:rsidR="006A3E4D" w:rsidSect="00194E47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E47"/>
    <w:rsid w:val="0006322A"/>
    <w:rsid w:val="00096875"/>
    <w:rsid w:val="000B3557"/>
    <w:rsid w:val="000B56EB"/>
    <w:rsid w:val="000E5903"/>
    <w:rsid w:val="001526FF"/>
    <w:rsid w:val="00171884"/>
    <w:rsid w:val="00194E47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2017-01-11T08:41:00Z</cp:lastPrinted>
  <dcterms:created xsi:type="dcterms:W3CDTF">2017-01-11T08:41:00Z</dcterms:created>
  <dcterms:modified xsi:type="dcterms:W3CDTF">2017-01-11T08:43:00Z</dcterms:modified>
</cp:coreProperties>
</file>