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936CD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936C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936CD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936C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14.02.2018</w:t>
            </w:r>
          </w:p>
        </w:tc>
      </w:tr>
      <w:tr w:rsidR="003C549B" w:rsidRPr="00B237E3" w:rsidTr="00936CD1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936C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2018037</w:t>
            </w:r>
          </w:p>
        </w:tc>
      </w:tr>
      <w:tr w:rsidR="003C549B" w:rsidRPr="00B237E3" w:rsidTr="00936CD1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936CD1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936CD1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936C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936CD1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936CD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936CD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936C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14.02.2018</w:t>
            </w:r>
          </w:p>
        </w:tc>
      </w:tr>
      <w:tr w:rsidR="003C549B" w:rsidRPr="002113E5" w:rsidTr="00936CD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936C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15.02.2018</w:t>
            </w:r>
          </w:p>
        </w:tc>
      </w:tr>
      <w:tr w:rsidR="003C549B" w:rsidRPr="002113E5" w:rsidTr="00936CD1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936C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936CD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936C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936CD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936C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936CD1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936C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936CD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936CD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936CD1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936C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36CD1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36CD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36CD1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936C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936CD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936C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36CD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936C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36CD1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936C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936CD1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936CD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936CD1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936CD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936CD1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936CD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936CD1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936CD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936CD1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936CD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936CD1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936CD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936CD1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936CD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936CD1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936CD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936CD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936C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36CD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936C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36CD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936C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36CD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936C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36CD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936C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36CD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936CD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36CD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936CD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36CD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936C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36CD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936C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CD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6CD1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2018-02-15T10:57:00Z</dcterms:created>
  <dcterms:modified xsi:type="dcterms:W3CDTF">2018-02-15T10:57:00Z</dcterms:modified>
</cp:coreProperties>
</file>